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2" w:rightFromText="142" w:vertAnchor="page" w:horzAnchor="margin" w:tblpYSpec="center"/>
        <w:tblW w:w="492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"/>
        <w:gridCol w:w="808"/>
        <w:gridCol w:w="1475"/>
        <w:gridCol w:w="1457"/>
        <w:gridCol w:w="1229"/>
        <w:gridCol w:w="3229"/>
      </w:tblGrid>
      <w:tr w:rsidR="00650259" w:rsidRPr="005C6A45" w14:paraId="694BC78D" w14:textId="77777777" w:rsidTr="0048550C">
        <w:tc>
          <w:tcPr>
            <w:tcW w:w="1020" w:type="pct"/>
            <w:gridSpan w:val="2"/>
            <w:vAlign w:val="bottom"/>
          </w:tcPr>
          <w:p w14:paraId="49AD15A8" w14:textId="4625B91F" w:rsidR="00650259" w:rsidRPr="005C6A45" w:rsidRDefault="00182E8B" w:rsidP="00182E8B">
            <w:pPr>
              <w:rPr>
                <w:sz w:val="24"/>
                <w:szCs w:val="24"/>
                <w:lang w:val="en-CA"/>
              </w:rPr>
            </w:pPr>
            <w:bookmarkStart w:id="0" w:name="_GoBack"/>
            <w:bookmarkEnd w:id="0"/>
            <w:r w:rsidRPr="005C6A45">
              <w:rPr>
                <w:sz w:val="24"/>
                <w:szCs w:val="24"/>
                <w:lang w:val="en-CA"/>
              </w:rPr>
              <w:t>First name</w:t>
            </w:r>
            <w:r w:rsidR="00E45007" w:rsidRPr="005C6A45">
              <w:rPr>
                <w:sz w:val="24"/>
                <w:szCs w:val="24"/>
                <w:lang w:val="en-CA"/>
              </w:rPr>
              <w:t>(s)</w:t>
            </w:r>
            <w:r w:rsidRPr="005C6A45">
              <w:rPr>
                <w:sz w:val="24"/>
                <w:szCs w:val="24"/>
                <w:lang w:val="en-CA"/>
              </w:rPr>
              <w:t>:</w:t>
            </w:r>
          </w:p>
        </w:tc>
        <w:tc>
          <w:tcPr>
            <w:tcW w:w="3980" w:type="pct"/>
            <w:gridSpan w:val="4"/>
            <w:tcBorders>
              <w:bottom w:val="single" w:sz="4" w:space="0" w:color="auto"/>
            </w:tcBorders>
            <w:vAlign w:val="bottom"/>
          </w:tcPr>
          <w:p w14:paraId="1024A7F3" w14:textId="77777777" w:rsidR="00650259" w:rsidRPr="005C6A45" w:rsidRDefault="00650259" w:rsidP="0048550C">
            <w:pPr>
              <w:spacing w:before="240"/>
              <w:rPr>
                <w:sz w:val="24"/>
                <w:szCs w:val="24"/>
                <w:lang w:val="en-CA"/>
              </w:rPr>
            </w:pPr>
          </w:p>
        </w:tc>
      </w:tr>
      <w:tr w:rsidR="00650259" w:rsidRPr="005C6A45" w14:paraId="67CCEC20" w14:textId="77777777" w:rsidTr="0048550C">
        <w:tc>
          <w:tcPr>
            <w:tcW w:w="1020" w:type="pct"/>
            <w:gridSpan w:val="2"/>
            <w:vAlign w:val="bottom"/>
          </w:tcPr>
          <w:p w14:paraId="1B3367DB" w14:textId="20E9D88F" w:rsidR="00650259" w:rsidRPr="005C6A45" w:rsidRDefault="00182E8B" w:rsidP="00182E8B">
            <w:pPr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/>
              </w:rPr>
              <w:t>Surname</w:t>
            </w:r>
            <w:r w:rsidR="00E45007" w:rsidRPr="005C6A45">
              <w:rPr>
                <w:sz w:val="24"/>
                <w:szCs w:val="24"/>
                <w:lang w:val="en-CA"/>
              </w:rPr>
              <w:t>(s)</w:t>
            </w:r>
            <w:r w:rsidRPr="005C6A45">
              <w:rPr>
                <w:sz w:val="24"/>
                <w:szCs w:val="24"/>
                <w:lang w:val="en-CA"/>
              </w:rPr>
              <w:t>:</w:t>
            </w:r>
          </w:p>
        </w:tc>
        <w:tc>
          <w:tcPr>
            <w:tcW w:w="3980" w:type="pct"/>
            <w:gridSpan w:val="4"/>
            <w:tcBorders>
              <w:bottom w:val="single" w:sz="4" w:space="0" w:color="auto"/>
            </w:tcBorders>
            <w:vAlign w:val="bottom"/>
          </w:tcPr>
          <w:p w14:paraId="1E240B29" w14:textId="77777777" w:rsidR="00650259" w:rsidRPr="005C6A45" w:rsidRDefault="00650259" w:rsidP="0048550C">
            <w:pPr>
              <w:spacing w:before="240"/>
              <w:rPr>
                <w:sz w:val="24"/>
                <w:szCs w:val="24"/>
                <w:lang w:val="en-CA"/>
              </w:rPr>
            </w:pPr>
          </w:p>
        </w:tc>
      </w:tr>
      <w:tr w:rsidR="00650259" w:rsidRPr="005C6A45" w14:paraId="6E4F709F" w14:textId="77777777" w:rsidTr="0048550C">
        <w:tc>
          <w:tcPr>
            <w:tcW w:w="1020" w:type="pct"/>
            <w:gridSpan w:val="2"/>
            <w:vAlign w:val="bottom"/>
          </w:tcPr>
          <w:p w14:paraId="3B8B655C" w14:textId="18B5E881" w:rsidR="00650259" w:rsidRPr="005C6A45" w:rsidRDefault="00182E8B" w:rsidP="0048550C">
            <w:pPr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/>
              </w:rPr>
              <w:t>Organiz</w:t>
            </w:r>
            <w:r w:rsidR="0090580D" w:rsidRPr="005C6A45">
              <w:rPr>
                <w:sz w:val="24"/>
                <w:szCs w:val="24"/>
                <w:lang w:val="en-CA"/>
              </w:rPr>
              <w:t>ation</w:t>
            </w:r>
            <w:r w:rsidRPr="005C6A45">
              <w:rPr>
                <w:sz w:val="24"/>
                <w:szCs w:val="24"/>
                <w:lang w:val="en-CA"/>
              </w:rPr>
              <w:t>:</w:t>
            </w:r>
          </w:p>
        </w:tc>
        <w:tc>
          <w:tcPr>
            <w:tcW w:w="3980" w:type="pct"/>
            <w:gridSpan w:val="4"/>
            <w:tcBorders>
              <w:bottom w:val="single" w:sz="4" w:space="0" w:color="auto"/>
            </w:tcBorders>
            <w:vAlign w:val="bottom"/>
          </w:tcPr>
          <w:p w14:paraId="6DBC5D2D" w14:textId="77777777" w:rsidR="00650259" w:rsidRPr="005C6A45" w:rsidRDefault="00650259" w:rsidP="0048550C">
            <w:pPr>
              <w:spacing w:before="240"/>
              <w:rPr>
                <w:sz w:val="24"/>
                <w:szCs w:val="24"/>
                <w:lang w:val="en-CA"/>
              </w:rPr>
            </w:pPr>
          </w:p>
        </w:tc>
      </w:tr>
      <w:tr w:rsidR="00650259" w:rsidRPr="005C6A45" w14:paraId="415596A2" w14:textId="77777777" w:rsidTr="00D36F3B">
        <w:tc>
          <w:tcPr>
            <w:tcW w:w="1020" w:type="pct"/>
            <w:gridSpan w:val="2"/>
            <w:vAlign w:val="bottom"/>
          </w:tcPr>
          <w:p w14:paraId="78A0658A" w14:textId="00E87837" w:rsidR="00650259" w:rsidRPr="005C6A45" w:rsidRDefault="00182E8B" w:rsidP="0048550C">
            <w:pPr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/>
              </w:rPr>
              <w:t>Tele</w:t>
            </w:r>
            <w:r w:rsidR="0090580D" w:rsidRPr="005C6A45">
              <w:rPr>
                <w:sz w:val="24"/>
                <w:szCs w:val="24"/>
                <w:lang w:val="en-CA"/>
              </w:rPr>
              <w:t>phone</w:t>
            </w:r>
            <w:r w:rsidRPr="005C6A45">
              <w:rPr>
                <w:sz w:val="24"/>
                <w:szCs w:val="24"/>
                <w:lang w:val="en-CA"/>
              </w:rPr>
              <w:t>:</w:t>
            </w:r>
          </w:p>
        </w:tc>
        <w:tc>
          <w:tcPr>
            <w:tcW w:w="1622" w:type="pct"/>
            <w:gridSpan w:val="2"/>
            <w:tcBorders>
              <w:bottom w:val="single" w:sz="4" w:space="0" w:color="auto"/>
            </w:tcBorders>
            <w:vAlign w:val="bottom"/>
          </w:tcPr>
          <w:p w14:paraId="3C6460FC" w14:textId="77777777" w:rsidR="00650259" w:rsidRPr="005C6A45" w:rsidRDefault="00650259" w:rsidP="0048550C">
            <w:pPr>
              <w:spacing w:before="240"/>
              <w:rPr>
                <w:sz w:val="24"/>
                <w:szCs w:val="24"/>
                <w:lang w:val="en-CA"/>
              </w:rPr>
            </w:pPr>
          </w:p>
        </w:tc>
        <w:tc>
          <w:tcPr>
            <w:tcW w:w="590" w:type="pct"/>
            <w:vAlign w:val="bottom"/>
          </w:tcPr>
          <w:p w14:paraId="71E97524" w14:textId="1729D15E" w:rsidR="00650259" w:rsidRPr="005C6A45" w:rsidRDefault="00182E8B" w:rsidP="0048550C">
            <w:pPr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/>
              </w:rPr>
              <w:t>Extension:</w:t>
            </w:r>
          </w:p>
        </w:tc>
        <w:tc>
          <w:tcPr>
            <w:tcW w:w="1768" w:type="pct"/>
            <w:tcBorders>
              <w:bottom w:val="single" w:sz="4" w:space="0" w:color="auto"/>
            </w:tcBorders>
            <w:vAlign w:val="bottom"/>
          </w:tcPr>
          <w:p w14:paraId="243FDEDD" w14:textId="77777777" w:rsidR="00650259" w:rsidRPr="005C6A45" w:rsidRDefault="00650259" w:rsidP="0048550C">
            <w:pPr>
              <w:spacing w:before="240"/>
              <w:rPr>
                <w:sz w:val="24"/>
                <w:szCs w:val="24"/>
                <w:lang w:val="en-CA"/>
              </w:rPr>
            </w:pPr>
          </w:p>
        </w:tc>
      </w:tr>
      <w:tr w:rsidR="00650259" w:rsidRPr="005C6A45" w14:paraId="0AF2FDF4" w14:textId="77777777" w:rsidTr="0048550C">
        <w:tc>
          <w:tcPr>
            <w:tcW w:w="1020" w:type="pct"/>
            <w:gridSpan w:val="2"/>
            <w:vAlign w:val="bottom"/>
          </w:tcPr>
          <w:p w14:paraId="0B80903C" w14:textId="56D9BA59" w:rsidR="00650259" w:rsidRPr="005C6A45" w:rsidRDefault="00182E8B" w:rsidP="0048550C">
            <w:pPr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/>
              </w:rPr>
              <w:t>E-mail:</w:t>
            </w:r>
          </w:p>
        </w:tc>
        <w:tc>
          <w:tcPr>
            <w:tcW w:w="3980" w:type="pct"/>
            <w:gridSpan w:val="4"/>
            <w:tcBorders>
              <w:bottom w:val="single" w:sz="4" w:space="0" w:color="auto"/>
            </w:tcBorders>
            <w:vAlign w:val="bottom"/>
          </w:tcPr>
          <w:p w14:paraId="5E29F6EE" w14:textId="77777777" w:rsidR="00650259" w:rsidRPr="005C6A45" w:rsidRDefault="00650259" w:rsidP="0048550C">
            <w:pPr>
              <w:spacing w:before="240"/>
              <w:rPr>
                <w:sz w:val="24"/>
                <w:szCs w:val="24"/>
                <w:lang w:val="en-CA"/>
              </w:rPr>
            </w:pPr>
          </w:p>
        </w:tc>
      </w:tr>
      <w:tr w:rsidR="00650259" w:rsidRPr="005C6A45" w14:paraId="0B8CB5FD" w14:textId="77777777" w:rsidTr="0048550C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270525ED" w14:textId="77777777" w:rsidR="00650259" w:rsidRPr="005C6A45" w:rsidRDefault="00650259" w:rsidP="0048550C">
            <w:pPr>
              <w:rPr>
                <w:rFonts w:asciiTheme="majorHAnsi" w:hAnsiTheme="majorHAnsi"/>
                <w:b/>
                <w:sz w:val="24"/>
                <w:szCs w:val="24"/>
                <w:lang w:val="en-CA"/>
              </w:rPr>
            </w:pPr>
          </w:p>
        </w:tc>
      </w:tr>
      <w:tr w:rsidR="00E45007" w:rsidRPr="005C6A45" w14:paraId="7FA279B8" w14:textId="77777777" w:rsidTr="0048550C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02E69ED" w14:textId="7E7553A3" w:rsidR="00E45007" w:rsidRPr="005C6A45" w:rsidRDefault="00056005" w:rsidP="00182E8B">
            <w:pPr>
              <w:rPr>
                <w:rFonts w:asciiTheme="majorHAnsi" w:hAnsiTheme="majorHAnsi"/>
                <w:b/>
                <w:sz w:val="24"/>
                <w:szCs w:val="24"/>
                <w:lang w:val="en-CA"/>
              </w:rPr>
            </w:pPr>
            <w:r w:rsidRPr="005C6A45">
              <w:rPr>
                <w:rFonts w:asciiTheme="majorHAnsi" w:hAnsiTheme="majorHAnsi"/>
                <w:b/>
                <w:sz w:val="24"/>
                <w:szCs w:val="24"/>
                <w:lang w:val="en-CA"/>
              </w:rPr>
              <w:t xml:space="preserve">* </w:t>
            </w:r>
            <w:r w:rsidR="00182E8B" w:rsidRPr="005C6A45">
              <w:rPr>
                <w:rFonts w:asciiTheme="majorHAnsi" w:hAnsiTheme="majorHAnsi"/>
                <w:b/>
                <w:sz w:val="24"/>
                <w:szCs w:val="24"/>
                <w:lang w:val="en-CA"/>
              </w:rPr>
              <w:t>If there is more than one speaker, provide contact information for each one</w:t>
            </w:r>
            <w:r w:rsidR="00E45007" w:rsidRPr="005C6A45">
              <w:rPr>
                <w:rFonts w:asciiTheme="majorHAnsi" w:hAnsiTheme="majorHAnsi"/>
                <w:b/>
                <w:sz w:val="24"/>
                <w:szCs w:val="24"/>
                <w:lang w:val="en-CA"/>
              </w:rPr>
              <w:t>.</w:t>
            </w:r>
          </w:p>
        </w:tc>
      </w:tr>
      <w:tr w:rsidR="00586629" w:rsidRPr="005C6A45" w14:paraId="6C53AAD5" w14:textId="77777777" w:rsidTr="00533CB4">
        <w:trPr>
          <w:trHeight w:val="807"/>
        </w:trPr>
        <w:tc>
          <w:tcPr>
            <w:tcW w:w="5000" w:type="pct"/>
            <w:gridSpan w:val="6"/>
            <w:vAlign w:val="bottom"/>
          </w:tcPr>
          <w:p w14:paraId="172472C5" w14:textId="14D94D32" w:rsidR="00586629" w:rsidRPr="005C6A45" w:rsidRDefault="00182E8B" w:rsidP="005C6A45">
            <w:pPr>
              <w:spacing w:before="240"/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/>
              </w:rPr>
              <w:t xml:space="preserve">I would like to </w:t>
            </w:r>
            <w:r w:rsidR="005C6A45">
              <w:rPr>
                <w:sz w:val="24"/>
                <w:szCs w:val="24"/>
                <w:lang w:val="en-CA"/>
              </w:rPr>
              <w:t>be a speaker for</w:t>
            </w:r>
            <w:r w:rsidRPr="005C6A45">
              <w:rPr>
                <w:sz w:val="24"/>
                <w:szCs w:val="24"/>
                <w:lang w:val="en-CA"/>
              </w:rPr>
              <w:t xml:space="preserve"> the following type of activity:</w:t>
            </w:r>
          </w:p>
        </w:tc>
      </w:tr>
      <w:tr w:rsidR="00346DE2" w:rsidRPr="005C6A45" w14:paraId="084757A6" w14:textId="77777777" w:rsidTr="00533CB4">
        <w:trPr>
          <w:trHeight w:val="430"/>
        </w:trPr>
        <w:tc>
          <w:tcPr>
            <w:tcW w:w="566" w:type="pct"/>
          </w:tcPr>
          <w:p w14:paraId="60CDA137" w14:textId="77777777" w:rsidR="00346DE2" w:rsidRPr="005C6A45" w:rsidRDefault="00346DE2" w:rsidP="0048550C">
            <w:pPr>
              <w:spacing w:before="120"/>
              <w:ind w:left="432"/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 w:bidi="fr-FR"/>
              </w:rPr>
              <w:sym w:font="Wingdings 2" w:char="F0A3"/>
            </w:r>
          </w:p>
        </w:tc>
        <w:tc>
          <w:tcPr>
            <w:tcW w:w="4434" w:type="pct"/>
            <w:gridSpan w:val="5"/>
            <w:vAlign w:val="bottom"/>
          </w:tcPr>
          <w:p w14:paraId="4BAEB44A" w14:textId="5F0F46C6" w:rsidR="00346DE2" w:rsidRPr="005C6A45" w:rsidRDefault="00182E8B" w:rsidP="0048550C">
            <w:pPr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/>
              </w:rPr>
              <w:t>Short conference</w:t>
            </w:r>
            <w:r w:rsidR="00ED4E95" w:rsidRPr="005C6A45">
              <w:rPr>
                <w:sz w:val="24"/>
                <w:szCs w:val="24"/>
                <w:lang w:val="en-CA"/>
              </w:rPr>
              <w:t xml:space="preserve"> (15 minute</w:t>
            </w:r>
            <w:r w:rsidR="00006117" w:rsidRPr="005C6A45">
              <w:rPr>
                <w:sz w:val="24"/>
                <w:szCs w:val="24"/>
                <w:lang w:val="en-CA"/>
              </w:rPr>
              <w:t>s</w:t>
            </w:r>
            <w:r w:rsidR="00ED4E95" w:rsidRPr="005C6A45">
              <w:rPr>
                <w:sz w:val="24"/>
                <w:szCs w:val="24"/>
                <w:lang w:val="en-CA"/>
              </w:rPr>
              <w:t>)</w:t>
            </w:r>
          </w:p>
        </w:tc>
      </w:tr>
      <w:tr w:rsidR="00C21B3B" w:rsidRPr="005C6A45" w14:paraId="3ADDA31F" w14:textId="77777777" w:rsidTr="0048550C">
        <w:tc>
          <w:tcPr>
            <w:tcW w:w="566" w:type="pct"/>
          </w:tcPr>
          <w:p w14:paraId="33FA29D6" w14:textId="77777777" w:rsidR="00C21B3B" w:rsidRPr="005C6A45" w:rsidRDefault="00C21B3B" w:rsidP="0048550C">
            <w:pPr>
              <w:spacing w:before="120"/>
              <w:ind w:left="432"/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 w:bidi="fr-FR"/>
              </w:rPr>
              <w:sym w:font="Wingdings 2" w:char="F0A3"/>
            </w:r>
          </w:p>
        </w:tc>
        <w:tc>
          <w:tcPr>
            <w:tcW w:w="4434" w:type="pct"/>
            <w:gridSpan w:val="5"/>
            <w:vAlign w:val="bottom"/>
          </w:tcPr>
          <w:p w14:paraId="1F23C8DE" w14:textId="3CFD649D" w:rsidR="00C21B3B" w:rsidRPr="005C6A45" w:rsidRDefault="00182E8B" w:rsidP="0048550C">
            <w:pPr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/>
              </w:rPr>
              <w:t>Long conference</w:t>
            </w:r>
            <w:r w:rsidR="00ED4E95" w:rsidRPr="005C6A45">
              <w:rPr>
                <w:sz w:val="24"/>
                <w:szCs w:val="24"/>
                <w:lang w:val="en-CA"/>
              </w:rPr>
              <w:t xml:space="preserve"> (30 minutes)</w:t>
            </w:r>
          </w:p>
        </w:tc>
      </w:tr>
      <w:tr w:rsidR="00346DE2" w:rsidRPr="005C6A45" w14:paraId="1FE6E457" w14:textId="77777777" w:rsidTr="0048550C">
        <w:tc>
          <w:tcPr>
            <w:tcW w:w="566" w:type="pct"/>
          </w:tcPr>
          <w:p w14:paraId="63C7B81F" w14:textId="77777777" w:rsidR="00346DE2" w:rsidRPr="005C6A45" w:rsidRDefault="00346DE2" w:rsidP="0048550C">
            <w:pPr>
              <w:rPr>
                <w:sz w:val="24"/>
                <w:szCs w:val="24"/>
                <w:lang w:val="en-CA"/>
              </w:rPr>
            </w:pPr>
          </w:p>
        </w:tc>
        <w:tc>
          <w:tcPr>
            <w:tcW w:w="4434" w:type="pct"/>
            <w:gridSpan w:val="5"/>
            <w:vAlign w:val="bottom"/>
          </w:tcPr>
          <w:p w14:paraId="7FEF719F" w14:textId="77777777" w:rsidR="0090580D" w:rsidRPr="005C6A45" w:rsidRDefault="0090580D" w:rsidP="0048550C">
            <w:pPr>
              <w:rPr>
                <w:sz w:val="24"/>
                <w:szCs w:val="24"/>
                <w:lang w:val="en-CA"/>
              </w:rPr>
            </w:pPr>
          </w:p>
        </w:tc>
      </w:tr>
      <w:tr w:rsidR="0090580D" w:rsidRPr="005C6A45" w14:paraId="696FB1B2" w14:textId="77777777" w:rsidTr="0048550C">
        <w:tc>
          <w:tcPr>
            <w:tcW w:w="1836" w:type="pct"/>
            <w:gridSpan w:val="3"/>
            <w:vAlign w:val="bottom"/>
          </w:tcPr>
          <w:p w14:paraId="77D28F94" w14:textId="6F0412E3" w:rsidR="0090580D" w:rsidRPr="005C6A45" w:rsidRDefault="0090580D" w:rsidP="0048550C">
            <w:pPr>
              <w:rPr>
                <w:sz w:val="24"/>
                <w:szCs w:val="24"/>
                <w:lang w:val="en-CA"/>
              </w:rPr>
            </w:pPr>
          </w:p>
        </w:tc>
        <w:tc>
          <w:tcPr>
            <w:tcW w:w="3164" w:type="pct"/>
            <w:gridSpan w:val="3"/>
            <w:vAlign w:val="bottom"/>
          </w:tcPr>
          <w:p w14:paraId="63DB26E3" w14:textId="77777777" w:rsidR="0090580D" w:rsidRPr="005C6A45" w:rsidRDefault="0090580D" w:rsidP="0048550C">
            <w:pPr>
              <w:spacing w:before="240"/>
              <w:rPr>
                <w:sz w:val="24"/>
                <w:szCs w:val="24"/>
                <w:lang w:val="en-CA"/>
              </w:rPr>
            </w:pPr>
          </w:p>
        </w:tc>
      </w:tr>
      <w:tr w:rsidR="0090580D" w:rsidRPr="005C6A45" w14:paraId="3DB917CC" w14:textId="77777777" w:rsidTr="0048550C">
        <w:tc>
          <w:tcPr>
            <w:tcW w:w="1020" w:type="pct"/>
            <w:gridSpan w:val="2"/>
            <w:vAlign w:val="bottom"/>
          </w:tcPr>
          <w:p w14:paraId="7D00F4B1" w14:textId="7A67B8ED" w:rsidR="0090580D" w:rsidRPr="005C6A45" w:rsidRDefault="00182E8B" w:rsidP="0048550C">
            <w:pPr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/>
              </w:rPr>
              <w:t>Title:</w:t>
            </w:r>
          </w:p>
        </w:tc>
        <w:tc>
          <w:tcPr>
            <w:tcW w:w="3980" w:type="pct"/>
            <w:gridSpan w:val="4"/>
            <w:tcBorders>
              <w:bottom w:val="single" w:sz="4" w:space="0" w:color="auto"/>
            </w:tcBorders>
            <w:vAlign w:val="bottom"/>
          </w:tcPr>
          <w:p w14:paraId="28B8343F" w14:textId="77777777" w:rsidR="0090580D" w:rsidRPr="005C6A45" w:rsidRDefault="0090580D" w:rsidP="0048550C">
            <w:pPr>
              <w:spacing w:before="240"/>
              <w:rPr>
                <w:sz w:val="24"/>
                <w:szCs w:val="24"/>
                <w:lang w:val="en-CA"/>
              </w:rPr>
            </w:pPr>
          </w:p>
        </w:tc>
      </w:tr>
      <w:tr w:rsidR="0090580D" w:rsidRPr="005C6A45" w14:paraId="01629731" w14:textId="77777777" w:rsidTr="0048550C">
        <w:tc>
          <w:tcPr>
            <w:tcW w:w="5000" w:type="pct"/>
            <w:gridSpan w:val="6"/>
            <w:vAlign w:val="bottom"/>
          </w:tcPr>
          <w:p w14:paraId="00D2CED2" w14:textId="77777777" w:rsidR="0090580D" w:rsidRPr="005C6A45" w:rsidRDefault="0090580D" w:rsidP="0048550C">
            <w:pPr>
              <w:rPr>
                <w:sz w:val="24"/>
                <w:szCs w:val="24"/>
                <w:lang w:val="en-CA"/>
              </w:rPr>
            </w:pPr>
          </w:p>
          <w:p w14:paraId="3254FC5F" w14:textId="31B2353A" w:rsidR="0090580D" w:rsidRPr="005C6A45" w:rsidRDefault="00182E8B" w:rsidP="0048550C">
            <w:pPr>
              <w:rPr>
                <w:sz w:val="24"/>
                <w:szCs w:val="24"/>
                <w:lang w:val="en-CA"/>
              </w:rPr>
            </w:pPr>
            <w:r w:rsidRPr="005C6A45">
              <w:rPr>
                <w:sz w:val="24"/>
                <w:szCs w:val="24"/>
                <w:lang w:val="en-CA"/>
              </w:rPr>
              <w:t>A short summary of the subject (no more than 200 words):</w:t>
            </w:r>
          </w:p>
        </w:tc>
      </w:tr>
      <w:tr w:rsidR="0090580D" w:rsidRPr="005C6A45" w14:paraId="740611FA" w14:textId="77777777" w:rsidTr="0048550C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E4EE723" w14:textId="77777777" w:rsidR="0090580D" w:rsidRPr="005C6A45" w:rsidRDefault="0090580D" w:rsidP="0048550C">
            <w:pPr>
              <w:rPr>
                <w:rFonts w:asciiTheme="majorHAnsi" w:hAnsiTheme="majorHAnsi"/>
                <w:b/>
                <w:sz w:val="24"/>
                <w:szCs w:val="24"/>
                <w:lang w:val="en-CA"/>
              </w:rPr>
            </w:pPr>
          </w:p>
        </w:tc>
      </w:tr>
      <w:tr w:rsidR="0090580D" w:rsidRPr="005C6A45" w14:paraId="39CB099E" w14:textId="77777777" w:rsidTr="003B3D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38"/>
        </w:trPr>
        <w:tc>
          <w:tcPr>
            <w:tcW w:w="5000" w:type="pct"/>
            <w:gridSpan w:val="6"/>
          </w:tcPr>
          <w:p w14:paraId="2526884D" w14:textId="03F94BA9" w:rsidR="0048550C" w:rsidRPr="005C6A45" w:rsidRDefault="0048550C" w:rsidP="003B3D24">
            <w:pPr>
              <w:tabs>
                <w:tab w:val="left" w:pos="4818"/>
              </w:tabs>
              <w:rPr>
                <w:sz w:val="24"/>
                <w:szCs w:val="24"/>
                <w:lang w:val="en-CA"/>
              </w:rPr>
            </w:pPr>
          </w:p>
          <w:p w14:paraId="21A2FE74" w14:textId="77777777" w:rsidR="0090580D" w:rsidRPr="005C6A45" w:rsidRDefault="0090580D" w:rsidP="0048550C">
            <w:pPr>
              <w:rPr>
                <w:sz w:val="24"/>
                <w:szCs w:val="24"/>
                <w:lang w:val="en-CA"/>
              </w:rPr>
            </w:pPr>
          </w:p>
        </w:tc>
      </w:tr>
    </w:tbl>
    <w:p w14:paraId="3D3CCA5D" w14:textId="6B743FB1" w:rsidR="00CE6104" w:rsidRPr="005C6A45" w:rsidRDefault="00182E8B" w:rsidP="002B6C56">
      <w:pPr>
        <w:spacing w:after="0"/>
        <w:jc w:val="center"/>
        <w:rPr>
          <w:sz w:val="32"/>
          <w:szCs w:val="32"/>
          <w:lang w:val="en-CA"/>
        </w:rPr>
      </w:pPr>
      <w:r w:rsidRPr="005C6A45">
        <w:rPr>
          <w:sz w:val="32"/>
          <w:szCs w:val="32"/>
          <w:lang w:val="en-CA"/>
        </w:rPr>
        <w:t>Proposal: Presentation at the SDI Summit</w:t>
      </w:r>
    </w:p>
    <w:p w14:paraId="1AFC9A81" w14:textId="3029E7A6" w:rsidR="007F4BFD" w:rsidRPr="005C6A45" w:rsidRDefault="00182E8B" w:rsidP="00D36F3B">
      <w:pPr>
        <w:spacing w:before="120" w:after="0"/>
        <w:rPr>
          <w:noProof/>
          <w:sz w:val="24"/>
          <w:szCs w:val="24"/>
          <w:lang w:val="en-CA" w:eastAsia="fr-CA"/>
        </w:rPr>
      </w:pPr>
      <w:r w:rsidRPr="005C6A45">
        <w:rPr>
          <w:sz w:val="24"/>
          <w:szCs w:val="24"/>
          <w:lang w:val="en-CA"/>
        </w:rPr>
        <w:t xml:space="preserve">Send this form by e-mail to the following address, no later than September 18, </w:t>
      </w:r>
      <w:r w:rsidR="00D02BAC" w:rsidRPr="005C6A45">
        <w:rPr>
          <w:sz w:val="24"/>
          <w:szCs w:val="24"/>
          <w:lang w:val="en-CA"/>
        </w:rPr>
        <w:t>2019</w:t>
      </w:r>
      <w:r w:rsidRPr="005C6A45">
        <w:rPr>
          <w:sz w:val="24"/>
          <w:szCs w:val="24"/>
          <w:lang w:val="en-CA"/>
        </w:rPr>
        <w:t xml:space="preserve">: </w:t>
      </w:r>
      <w:hyperlink r:id="rId11" w:history="1">
        <w:r w:rsidR="007F4BFD" w:rsidRPr="005C6A45">
          <w:rPr>
            <w:rStyle w:val="Lienhypertexte"/>
            <w:sz w:val="24"/>
            <w:szCs w:val="24"/>
            <w:lang w:val="en-CA"/>
          </w:rPr>
          <w:t>sommetIDS@mern.gouv.qc.ca</w:t>
        </w:r>
      </w:hyperlink>
    </w:p>
    <w:sectPr w:rsidR="007F4BFD" w:rsidRPr="005C6A45" w:rsidSect="0048550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20160" w:code="5"/>
      <w:pgMar w:top="3402" w:right="1440" w:bottom="1009" w:left="1440" w:header="567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1EED3" w14:textId="77777777" w:rsidR="001835F3" w:rsidRDefault="001835F3" w:rsidP="00650259">
      <w:pPr>
        <w:spacing w:after="0" w:line="240" w:lineRule="auto"/>
      </w:pPr>
      <w:r>
        <w:separator/>
      </w:r>
    </w:p>
  </w:endnote>
  <w:endnote w:type="continuationSeparator" w:id="0">
    <w:p w14:paraId="6E52E0CB" w14:textId="77777777" w:rsidR="001835F3" w:rsidRDefault="001835F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070D37-A35C-4937-8E3B-46251D9FE102}"/>
    <w:embedBold r:id="rId2" w:fontKey="{728025AE-9854-4CD3-8DC7-BFE4DC24F44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72562DD-C38B-48CA-9BC0-9D537534993B}"/>
    <w:embedBold r:id="rId4" w:fontKey="{63166A77-9B5A-4820-918D-4E0C75A8295C}"/>
    <w:embedItalic r:id="rId5" w:fontKey="{4821B1BE-4D21-4C6D-A0AB-C83FFB3D1CD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D7862DAB-C189-41B4-8A9A-80A4B03DAE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E29AC3BB-6E78-4ED6-9798-A4EEB942CAE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5929C720-35CC-4235-881A-1884C27958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AAEA9" w14:textId="77777777" w:rsidR="00C20775" w:rsidRDefault="00C2077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31CD2" w14:textId="77777777" w:rsidR="002B6C56" w:rsidRDefault="002B6C56">
    <w:pPr>
      <w:rPr>
        <w:noProof/>
        <w:lang w:val="fr-CA" w:eastAsia="fr-CA"/>
      </w:rPr>
    </w:pPr>
  </w:p>
  <w:p w14:paraId="20F57C68" w14:textId="77777777" w:rsidR="007F4BFD" w:rsidRDefault="007F4BF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569578" w14:textId="77777777" w:rsidR="00C20775" w:rsidRDefault="00C2077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9AFC6" w14:textId="77777777" w:rsidR="001835F3" w:rsidRDefault="001835F3" w:rsidP="00650259">
      <w:pPr>
        <w:spacing w:after="0" w:line="240" w:lineRule="auto"/>
      </w:pPr>
      <w:r>
        <w:separator/>
      </w:r>
    </w:p>
  </w:footnote>
  <w:footnote w:type="continuationSeparator" w:id="0">
    <w:p w14:paraId="604C59D7" w14:textId="77777777" w:rsidR="001835F3" w:rsidRDefault="001835F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521CA" w14:textId="77777777" w:rsidR="00C20775" w:rsidRDefault="00C2077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D0CB44" w14:textId="4B12B8C2" w:rsidR="0048550C" w:rsidRDefault="00E91E17" w:rsidP="00533CB4">
    <w:pPr>
      <w:pStyle w:val="En-tte"/>
      <w:jc w:val="center"/>
    </w:pPr>
    <w:r w:rsidRPr="00E91E17">
      <w:rPr>
        <w:noProof/>
        <w:lang w:val="fr-CA" w:eastAsia="fr-CA"/>
      </w:rPr>
      <w:drawing>
        <wp:inline distT="0" distB="0" distL="0" distR="0" wp14:anchorId="7561AF56" wp14:editId="4FA05DDC">
          <wp:extent cx="5900413" cy="1559169"/>
          <wp:effectExtent l="0" t="0" r="5715" b="3175"/>
          <wp:docPr id="2" name="Image 2" descr="C:\Users\lacjo9\AppData\Local\Microsoft\Windows\Temporary Internet Files\Content.Outlook\ZC81BFXE\BandeauInfolett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cjo9\AppData\Local\Microsoft\Windows\Temporary Internet Files\Content.Outlook\ZC81BFXE\BandeauInfolett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165" cy="1596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1E1259" w14:textId="3418BEC4" w:rsidR="002B6C56" w:rsidRDefault="002B6C56" w:rsidP="002B6C56">
    <w:pPr>
      <w:pStyle w:val="En-tt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E94B2" w14:textId="77777777" w:rsidR="00C20775" w:rsidRDefault="00C2077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181E5E"/>
    <w:multiLevelType w:val="hybridMultilevel"/>
    <w:tmpl w:val="464C3C72"/>
    <w:lvl w:ilvl="0" w:tplc="A22E64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80D"/>
    <w:rsid w:val="00006117"/>
    <w:rsid w:val="0004567B"/>
    <w:rsid w:val="00052382"/>
    <w:rsid w:val="00056005"/>
    <w:rsid w:val="0006568A"/>
    <w:rsid w:val="00065BFD"/>
    <w:rsid w:val="00076F0F"/>
    <w:rsid w:val="00083A10"/>
    <w:rsid w:val="00084253"/>
    <w:rsid w:val="000D1F49"/>
    <w:rsid w:val="000F06E9"/>
    <w:rsid w:val="001727CA"/>
    <w:rsid w:val="00182E8B"/>
    <w:rsid w:val="001835F3"/>
    <w:rsid w:val="001C4A3D"/>
    <w:rsid w:val="00211DC3"/>
    <w:rsid w:val="002462F3"/>
    <w:rsid w:val="00265217"/>
    <w:rsid w:val="0028786C"/>
    <w:rsid w:val="002B6C56"/>
    <w:rsid w:val="002C56E6"/>
    <w:rsid w:val="0030794B"/>
    <w:rsid w:val="00346DE2"/>
    <w:rsid w:val="00361E11"/>
    <w:rsid w:val="003B3D24"/>
    <w:rsid w:val="003B4744"/>
    <w:rsid w:val="003F0847"/>
    <w:rsid w:val="003F3B18"/>
    <w:rsid w:val="003F479A"/>
    <w:rsid w:val="0040090B"/>
    <w:rsid w:val="00456096"/>
    <w:rsid w:val="0046302A"/>
    <w:rsid w:val="0048550C"/>
    <w:rsid w:val="00487D2D"/>
    <w:rsid w:val="004D5D62"/>
    <w:rsid w:val="005112D0"/>
    <w:rsid w:val="00533CB4"/>
    <w:rsid w:val="00577E06"/>
    <w:rsid w:val="00586629"/>
    <w:rsid w:val="005A3BF7"/>
    <w:rsid w:val="005C6A45"/>
    <w:rsid w:val="005F2035"/>
    <w:rsid w:val="005F7990"/>
    <w:rsid w:val="0063739C"/>
    <w:rsid w:val="00650259"/>
    <w:rsid w:val="006836A6"/>
    <w:rsid w:val="006C375A"/>
    <w:rsid w:val="006E629B"/>
    <w:rsid w:val="00730533"/>
    <w:rsid w:val="00731F26"/>
    <w:rsid w:val="00760D65"/>
    <w:rsid w:val="00770F25"/>
    <w:rsid w:val="007A35A8"/>
    <w:rsid w:val="007B0A85"/>
    <w:rsid w:val="007B2C4B"/>
    <w:rsid w:val="007B5C89"/>
    <w:rsid w:val="007C6A52"/>
    <w:rsid w:val="007F4BFD"/>
    <w:rsid w:val="0082043E"/>
    <w:rsid w:val="008A0D08"/>
    <w:rsid w:val="008E203A"/>
    <w:rsid w:val="0090580D"/>
    <w:rsid w:val="0091229C"/>
    <w:rsid w:val="00940E73"/>
    <w:rsid w:val="0098597D"/>
    <w:rsid w:val="009928CA"/>
    <w:rsid w:val="009A59CA"/>
    <w:rsid w:val="009F619A"/>
    <w:rsid w:val="009F6DDE"/>
    <w:rsid w:val="00A07415"/>
    <w:rsid w:val="00A22CC1"/>
    <w:rsid w:val="00A370A8"/>
    <w:rsid w:val="00A65D5E"/>
    <w:rsid w:val="00B25CE8"/>
    <w:rsid w:val="00BB4CF3"/>
    <w:rsid w:val="00BD4753"/>
    <w:rsid w:val="00BD5CB1"/>
    <w:rsid w:val="00BD5DB7"/>
    <w:rsid w:val="00BE62EE"/>
    <w:rsid w:val="00C003BA"/>
    <w:rsid w:val="00C101DE"/>
    <w:rsid w:val="00C20775"/>
    <w:rsid w:val="00C21B3B"/>
    <w:rsid w:val="00C46878"/>
    <w:rsid w:val="00C871EA"/>
    <w:rsid w:val="00CB4A51"/>
    <w:rsid w:val="00CC72B4"/>
    <w:rsid w:val="00CD4532"/>
    <w:rsid w:val="00CD47B0"/>
    <w:rsid w:val="00CE09B2"/>
    <w:rsid w:val="00CE6104"/>
    <w:rsid w:val="00CE7918"/>
    <w:rsid w:val="00D02BAC"/>
    <w:rsid w:val="00D16163"/>
    <w:rsid w:val="00D27C15"/>
    <w:rsid w:val="00D36F3B"/>
    <w:rsid w:val="00D4175A"/>
    <w:rsid w:val="00D87F27"/>
    <w:rsid w:val="00DB3FAD"/>
    <w:rsid w:val="00E45007"/>
    <w:rsid w:val="00E61C09"/>
    <w:rsid w:val="00E6321F"/>
    <w:rsid w:val="00E677FE"/>
    <w:rsid w:val="00E91E17"/>
    <w:rsid w:val="00EB3B58"/>
    <w:rsid w:val="00EB563B"/>
    <w:rsid w:val="00EC7359"/>
    <w:rsid w:val="00ED4E95"/>
    <w:rsid w:val="00EE3054"/>
    <w:rsid w:val="00F00606"/>
    <w:rsid w:val="00F01256"/>
    <w:rsid w:val="00F533DA"/>
    <w:rsid w:val="00F62A1B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EE5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paragraph" w:styleId="Paragraphedeliste">
    <w:name w:val="List Paragraph"/>
    <w:basedOn w:val="Normal"/>
    <w:uiPriority w:val="34"/>
    <w:semiHidden/>
    <w:qFormat/>
    <w:rsid w:val="00065BF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45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50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ommetIDS@mern.gouv.qc.c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ubar1\AppData\Roaming\Microsoft\Templates\Formulaire%20de%20b&#233;n&#233;vola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B4591C-EA6E-49AF-890E-B47AF22BB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bénévolat.dotx</Template>
  <TotalTime>0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2019-09-06T19:59:00Z</dcterms:created>
  <dcterms:modified xsi:type="dcterms:W3CDTF">2019-09-06T19:59:00Z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